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C33CAE" w14:textId="1C21234E" w:rsidR="002D0D9D" w:rsidRDefault="002154DB" w:rsidP="00CF00A6">
      <w:pPr>
        <w:ind w:left="-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58053A">
        <w:rPr>
          <w:rFonts w:ascii="Arial" w:hAnsi="Arial" w:cs="Arial"/>
          <w:b/>
          <w:sz w:val="28"/>
          <w:szCs w:val="28"/>
        </w:rPr>
        <w:t xml:space="preserve"> </w:t>
      </w:r>
      <w:r w:rsidR="00E17990" w:rsidRPr="00F255C6">
        <w:rPr>
          <w:rFonts w:ascii="Arial" w:hAnsi="Arial" w:cs="Arial"/>
          <w:b/>
          <w:sz w:val="28"/>
          <w:szCs w:val="28"/>
        </w:rPr>
        <w:t>Termine</w:t>
      </w:r>
      <w:r w:rsidR="000445A1" w:rsidRPr="00F255C6">
        <w:rPr>
          <w:rFonts w:ascii="Arial" w:hAnsi="Arial" w:cs="Arial"/>
          <w:b/>
          <w:sz w:val="28"/>
          <w:szCs w:val="28"/>
        </w:rPr>
        <w:tab/>
      </w:r>
      <w:r w:rsidR="001F55F0" w:rsidRPr="00F255C6">
        <w:rPr>
          <w:rFonts w:ascii="Arial" w:hAnsi="Arial" w:cs="Arial"/>
          <w:b/>
          <w:sz w:val="28"/>
          <w:szCs w:val="28"/>
        </w:rPr>
        <w:t xml:space="preserve"> </w:t>
      </w:r>
      <w:r w:rsidR="006F2E56">
        <w:rPr>
          <w:rFonts w:ascii="Arial" w:hAnsi="Arial" w:cs="Arial"/>
          <w:b/>
          <w:sz w:val="28"/>
          <w:szCs w:val="28"/>
        </w:rPr>
        <w:t>-</w:t>
      </w:r>
      <w:r w:rsidR="001F55F0" w:rsidRPr="00F255C6">
        <w:rPr>
          <w:rFonts w:ascii="Arial" w:hAnsi="Arial" w:cs="Arial"/>
          <w:b/>
          <w:sz w:val="28"/>
          <w:szCs w:val="28"/>
        </w:rPr>
        <w:t xml:space="preserve"> </w:t>
      </w:r>
      <w:r w:rsidR="005542A3" w:rsidRPr="00F255C6">
        <w:rPr>
          <w:rFonts w:ascii="Arial" w:hAnsi="Arial" w:cs="Arial"/>
          <w:b/>
          <w:sz w:val="28"/>
          <w:szCs w:val="28"/>
        </w:rPr>
        <w:t>1</w:t>
      </w:r>
      <w:r w:rsidR="00E17990" w:rsidRPr="00F255C6">
        <w:rPr>
          <w:rFonts w:ascii="Arial" w:hAnsi="Arial" w:cs="Arial"/>
          <w:b/>
          <w:sz w:val="28"/>
          <w:szCs w:val="28"/>
        </w:rPr>
        <w:t>. Halbjahr</w:t>
      </w:r>
      <w:r w:rsidR="00D00CB7" w:rsidRPr="00F255C6">
        <w:rPr>
          <w:rFonts w:ascii="Arial" w:hAnsi="Arial" w:cs="Arial"/>
          <w:b/>
          <w:sz w:val="28"/>
          <w:szCs w:val="28"/>
        </w:rPr>
        <w:t xml:space="preserve"> </w:t>
      </w:r>
      <w:r w:rsidR="006F2E56">
        <w:rPr>
          <w:rFonts w:ascii="Arial" w:hAnsi="Arial" w:cs="Arial"/>
          <w:b/>
          <w:sz w:val="28"/>
          <w:szCs w:val="28"/>
        </w:rPr>
        <w:t xml:space="preserve">Eltern - </w:t>
      </w:r>
      <w:r w:rsidR="004F5AD0" w:rsidRPr="00F255C6">
        <w:rPr>
          <w:rFonts w:ascii="Arial" w:hAnsi="Arial" w:cs="Arial"/>
          <w:b/>
          <w:sz w:val="28"/>
          <w:szCs w:val="28"/>
        </w:rPr>
        <w:t>Schuljahr 202</w:t>
      </w:r>
      <w:r w:rsidR="00C402A1">
        <w:rPr>
          <w:rFonts w:ascii="Arial" w:hAnsi="Arial" w:cs="Arial"/>
          <w:b/>
          <w:sz w:val="28"/>
          <w:szCs w:val="28"/>
        </w:rPr>
        <w:t>6</w:t>
      </w:r>
      <w:r w:rsidR="00215D09">
        <w:rPr>
          <w:rFonts w:ascii="Arial" w:hAnsi="Arial" w:cs="Arial"/>
          <w:b/>
          <w:sz w:val="28"/>
          <w:szCs w:val="28"/>
        </w:rPr>
        <w:t>/</w:t>
      </w:r>
      <w:r w:rsidR="000F35DD" w:rsidRPr="00F255C6">
        <w:rPr>
          <w:rFonts w:ascii="Arial" w:hAnsi="Arial" w:cs="Arial"/>
          <w:b/>
          <w:sz w:val="28"/>
          <w:szCs w:val="28"/>
        </w:rPr>
        <w:t>202</w:t>
      </w:r>
      <w:r w:rsidR="00C402A1">
        <w:rPr>
          <w:rFonts w:ascii="Arial" w:hAnsi="Arial" w:cs="Arial"/>
          <w:b/>
          <w:sz w:val="28"/>
          <w:szCs w:val="28"/>
        </w:rPr>
        <w:t>7</w:t>
      </w:r>
      <w:r w:rsidR="000445A1" w:rsidRPr="00F255C6">
        <w:rPr>
          <w:rFonts w:ascii="Arial" w:hAnsi="Arial" w:cs="Arial"/>
          <w:b/>
          <w:sz w:val="28"/>
          <w:szCs w:val="28"/>
        </w:rPr>
        <w:t xml:space="preserve"> </w:t>
      </w:r>
      <w:r w:rsidR="00163AB4">
        <w:rPr>
          <w:rFonts w:ascii="Arial" w:hAnsi="Arial" w:cs="Arial"/>
          <w:b/>
          <w:szCs w:val="24"/>
        </w:rPr>
        <w:t xml:space="preserve">  </w:t>
      </w:r>
    </w:p>
    <w:p w14:paraId="4EFB9216" w14:textId="77777777" w:rsidR="0094071A" w:rsidRPr="00735AE9" w:rsidRDefault="00735AE9" w:rsidP="00E1799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</w:p>
    <w:tbl>
      <w:tblPr>
        <w:tblW w:w="109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7517"/>
      </w:tblGrid>
      <w:tr w:rsidR="00513251" w:rsidRPr="00525313" w14:paraId="66603A11" w14:textId="77777777" w:rsidTr="004261AE">
        <w:tc>
          <w:tcPr>
            <w:tcW w:w="3473" w:type="dxa"/>
          </w:tcPr>
          <w:p w14:paraId="4CB5256F" w14:textId="7229AC2F" w:rsidR="00513251" w:rsidRDefault="003427C3" w:rsidP="004F5AD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02.09</w:t>
            </w:r>
            <w:r w:rsidR="00513251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5C69EAC4" w14:textId="5E15B443" w:rsidR="00513251" w:rsidRPr="00151720" w:rsidRDefault="00513251" w:rsidP="004F5AD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Start für die </w:t>
            </w:r>
            <w:proofErr w:type="spellStart"/>
            <w:r>
              <w:rPr>
                <w:rFonts w:ascii="Arial" w:hAnsi="Arial" w:cs="Arial"/>
                <w:szCs w:val="24"/>
              </w:rPr>
              <w:t>Jg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2-4/ Unterricht Mi,</w:t>
            </w:r>
            <w:r w:rsidR="00E54375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Do,</w:t>
            </w:r>
            <w:r w:rsidR="00E54375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Fr 8.15 – 11.45 Uhr</w:t>
            </w:r>
          </w:p>
        </w:tc>
      </w:tr>
      <w:tr w:rsidR="00DA7F86" w:rsidRPr="00525313" w14:paraId="075FE82F" w14:textId="77777777" w:rsidTr="004261AE">
        <w:tc>
          <w:tcPr>
            <w:tcW w:w="3473" w:type="dxa"/>
          </w:tcPr>
          <w:p w14:paraId="14A0885A" w14:textId="62415470" w:rsidR="00DA7F86" w:rsidRPr="00A44AAB" w:rsidRDefault="003427C3" w:rsidP="004F5AD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02.09</w:t>
            </w:r>
            <w:r w:rsidR="00DA7F86" w:rsidRPr="00A44AAB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6D9BA6EE" w14:textId="01B15FDC" w:rsidR="00DA7F86" w:rsidRPr="00A44AAB" w:rsidRDefault="00DA7F86" w:rsidP="004F5AD0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 xml:space="preserve">Start Brotzeit für </w:t>
            </w:r>
            <w:proofErr w:type="spellStart"/>
            <w:r w:rsidRPr="00A44AAB">
              <w:rPr>
                <w:rFonts w:ascii="Arial" w:hAnsi="Arial" w:cs="Arial"/>
                <w:szCs w:val="24"/>
              </w:rPr>
              <w:t>Jg</w:t>
            </w:r>
            <w:proofErr w:type="spellEnd"/>
            <w:r w:rsidRPr="00A44AAB">
              <w:rPr>
                <w:rFonts w:ascii="Arial" w:hAnsi="Arial" w:cs="Arial"/>
                <w:szCs w:val="24"/>
              </w:rPr>
              <w:t xml:space="preserve"> 2-4</w:t>
            </w:r>
          </w:p>
        </w:tc>
      </w:tr>
      <w:tr w:rsidR="00513251" w:rsidRPr="00525313" w14:paraId="7A216433" w14:textId="77777777" w:rsidTr="004261AE">
        <w:tc>
          <w:tcPr>
            <w:tcW w:w="3473" w:type="dxa"/>
          </w:tcPr>
          <w:p w14:paraId="055AFFF6" w14:textId="26223C18" w:rsidR="00513251" w:rsidRDefault="003427C3" w:rsidP="004F5AD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03.09</w:t>
            </w:r>
            <w:r w:rsidR="00513251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6</w:t>
            </w:r>
            <w:r w:rsidR="00513251">
              <w:rPr>
                <w:rFonts w:ascii="Arial" w:hAnsi="Arial" w:cs="Arial"/>
                <w:szCs w:val="24"/>
              </w:rPr>
              <w:t xml:space="preserve"> Einschulung</w:t>
            </w:r>
          </w:p>
        </w:tc>
        <w:tc>
          <w:tcPr>
            <w:tcW w:w="7517" w:type="dxa"/>
          </w:tcPr>
          <w:p w14:paraId="0F1A2C47" w14:textId="77777777" w:rsidR="00513251" w:rsidRPr="00151720" w:rsidRDefault="00513251" w:rsidP="004F5AD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9.00 – ca. 11.15 Uhr (Schulhof, Klasse, Einschulungsfeier in der Turnhalle, 1. Unterrichtsstunde in der Klasse)</w:t>
            </w:r>
          </w:p>
        </w:tc>
      </w:tr>
      <w:tr w:rsidR="00F733DB" w:rsidRPr="00525313" w14:paraId="091F91DA" w14:textId="77777777" w:rsidTr="004261AE">
        <w:tc>
          <w:tcPr>
            <w:tcW w:w="3473" w:type="dxa"/>
          </w:tcPr>
          <w:p w14:paraId="6E0DF282" w14:textId="45240ACA" w:rsidR="00F733DB" w:rsidRDefault="00F733DB" w:rsidP="00215D0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ab </w:t>
            </w:r>
            <w:r w:rsidR="003427C3">
              <w:rPr>
                <w:rFonts w:ascii="Arial" w:hAnsi="Arial" w:cs="Arial"/>
                <w:szCs w:val="24"/>
              </w:rPr>
              <w:t>07</w:t>
            </w:r>
            <w:r>
              <w:rPr>
                <w:rFonts w:ascii="Arial" w:hAnsi="Arial" w:cs="Arial"/>
                <w:szCs w:val="24"/>
              </w:rPr>
              <w:t>.0</w:t>
            </w:r>
            <w:r w:rsidR="00FF3C63">
              <w:rPr>
                <w:rFonts w:ascii="Arial" w:hAnsi="Arial" w:cs="Arial"/>
                <w:szCs w:val="24"/>
              </w:rPr>
              <w:t>9</w:t>
            </w:r>
            <w:r>
              <w:rPr>
                <w:rFonts w:ascii="Arial" w:hAnsi="Arial" w:cs="Arial"/>
                <w:szCs w:val="24"/>
              </w:rPr>
              <w:t>.202</w:t>
            </w:r>
            <w:r w:rsidR="003427C3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281D5A57" w14:textId="77777777" w:rsidR="00FF3C63" w:rsidRDefault="00F733DB" w:rsidP="00B47AA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Unterricht nach Stundenplan für die Jahrgänge 2,3 und 4</w:t>
            </w:r>
          </w:p>
        </w:tc>
      </w:tr>
      <w:tr w:rsidR="00215D09" w:rsidRPr="00525313" w14:paraId="17332D19" w14:textId="77777777" w:rsidTr="004261AE">
        <w:tc>
          <w:tcPr>
            <w:tcW w:w="3473" w:type="dxa"/>
          </w:tcPr>
          <w:p w14:paraId="1B2B0E4C" w14:textId="0B0BE7CB" w:rsidR="00215D09" w:rsidRPr="000D3CF1" w:rsidRDefault="000D3CF1" w:rsidP="00215D0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  <w:r w:rsidRPr="000D3CF1">
              <w:rPr>
                <w:rFonts w:ascii="Arial" w:hAnsi="Arial" w:cs="Arial"/>
                <w:szCs w:val="24"/>
              </w:rPr>
              <w:t>b 0</w:t>
            </w:r>
            <w:r w:rsidR="003427C3">
              <w:rPr>
                <w:rFonts w:ascii="Arial" w:hAnsi="Arial" w:cs="Arial"/>
                <w:szCs w:val="24"/>
              </w:rPr>
              <w:t>7</w:t>
            </w:r>
            <w:r w:rsidRPr="000D3CF1">
              <w:rPr>
                <w:rFonts w:ascii="Arial" w:hAnsi="Arial" w:cs="Arial"/>
                <w:szCs w:val="24"/>
              </w:rPr>
              <w:t>.09.202</w:t>
            </w:r>
            <w:r w:rsidR="003427C3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5DD032A1" w14:textId="77777777" w:rsidR="00215D09" w:rsidRPr="000D3CF1" w:rsidRDefault="000D3CF1" w:rsidP="00215D09">
            <w:pPr>
              <w:rPr>
                <w:rFonts w:ascii="Arial" w:hAnsi="Arial" w:cs="Arial"/>
                <w:szCs w:val="24"/>
              </w:rPr>
            </w:pPr>
            <w:r w:rsidRPr="000D3CF1">
              <w:rPr>
                <w:rFonts w:ascii="Arial" w:hAnsi="Arial" w:cs="Arial"/>
                <w:szCs w:val="24"/>
              </w:rPr>
              <w:t>Start Schwimmen</w:t>
            </w:r>
          </w:p>
        </w:tc>
      </w:tr>
      <w:tr w:rsidR="000D3CF1" w:rsidRPr="00525313" w14:paraId="21AB38F7" w14:textId="77777777" w:rsidTr="004261AE">
        <w:tc>
          <w:tcPr>
            <w:tcW w:w="3473" w:type="dxa"/>
          </w:tcPr>
          <w:p w14:paraId="2155CD0F" w14:textId="6C5B6B5B" w:rsidR="000D3CF1" w:rsidRPr="000D3CF1" w:rsidRDefault="000D3CF1" w:rsidP="000D3CF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  <w:r w:rsidRPr="000D3CF1">
              <w:rPr>
                <w:rFonts w:ascii="Arial" w:hAnsi="Arial" w:cs="Arial"/>
                <w:szCs w:val="24"/>
              </w:rPr>
              <w:t>b 0</w:t>
            </w:r>
            <w:r w:rsidR="003427C3">
              <w:rPr>
                <w:rFonts w:ascii="Arial" w:hAnsi="Arial" w:cs="Arial"/>
                <w:szCs w:val="24"/>
              </w:rPr>
              <w:t>7</w:t>
            </w:r>
            <w:r w:rsidRPr="000D3CF1">
              <w:rPr>
                <w:rFonts w:ascii="Arial" w:hAnsi="Arial" w:cs="Arial"/>
                <w:szCs w:val="24"/>
              </w:rPr>
              <w:t>.09.202</w:t>
            </w:r>
            <w:r w:rsidR="003427C3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73A87C08" w14:textId="77777777" w:rsidR="000D3CF1" w:rsidRPr="000D3CF1" w:rsidRDefault="000D3CF1" w:rsidP="000D3CF1">
            <w:pPr>
              <w:rPr>
                <w:rFonts w:ascii="Arial" w:hAnsi="Arial" w:cs="Arial"/>
                <w:szCs w:val="24"/>
              </w:rPr>
            </w:pPr>
            <w:r w:rsidRPr="000D3CF1">
              <w:rPr>
                <w:rFonts w:ascii="Arial" w:hAnsi="Arial" w:cs="Arial"/>
                <w:szCs w:val="24"/>
              </w:rPr>
              <w:t xml:space="preserve">Start </w:t>
            </w:r>
            <w:proofErr w:type="spellStart"/>
            <w:r w:rsidRPr="000D3CF1">
              <w:rPr>
                <w:rFonts w:ascii="Arial" w:hAnsi="Arial" w:cs="Arial"/>
                <w:szCs w:val="24"/>
              </w:rPr>
              <w:t>Jekits</w:t>
            </w:r>
            <w:proofErr w:type="spellEnd"/>
            <w:r w:rsidR="0021352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>Instrument</w:t>
            </w:r>
            <w:r w:rsidR="00BA6A96">
              <w:rPr>
                <w:rFonts w:ascii="Arial" w:hAnsi="Arial" w:cs="Arial"/>
                <w:szCs w:val="24"/>
              </w:rPr>
              <w:t>e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Jg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2,</w:t>
            </w:r>
            <w:r w:rsidRPr="000D3CF1">
              <w:rPr>
                <w:rFonts w:ascii="Arial" w:hAnsi="Arial" w:cs="Arial"/>
                <w:szCs w:val="24"/>
              </w:rPr>
              <w:t>3 und 4</w:t>
            </w:r>
            <w:r>
              <w:rPr>
                <w:rFonts w:ascii="Arial" w:hAnsi="Arial" w:cs="Arial"/>
                <w:szCs w:val="24"/>
              </w:rPr>
              <w:t>)</w:t>
            </w:r>
            <w:r w:rsidR="00E54375">
              <w:rPr>
                <w:rFonts w:ascii="Arial" w:hAnsi="Arial" w:cs="Arial"/>
                <w:szCs w:val="24"/>
              </w:rPr>
              <w:t xml:space="preserve"> und </w:t>
            </w:r>
            <w:proofErr w:type="spellStart"/>
            <w:r w:rsidR="0021352A">
              <w:rPr>
                <w:rFonts w:ascii="Arial" w:hAnsi="Arial" w:cs="Arial"/>
                <w:szCs w:val="24"/>
              </w:rPr>
              <w:t>Jekits</w:t>
            </w:r>
            <w:proofErr w:type="spellEnd"/>
            <w:r w:rsidR="0021352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Orchester 3/4 </w:t>
            </w:r>
          </w:p>
        </w:tc>
      </w:tr>
      <w:tr w:rsidR="00A529CA" w:rsidRPr="00525313" w14:paraId="39962FAE" w14:textId="77777777" w:rsidTr="004261AE">
        <w:tc>
          <w:tcPr>
            <w:tcW w:w="3473" w:type="dxa"/>
          </w:tcPr>
          <w:p w14:paraId="7350FBBE" w14:textId="091A7948" w:rsidR="00A529CA" w:rsidRDefault="00A529CA" w:rsidP="00A529CA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>ab 0</w:t>
            </w:r>
            <w:r>
              <w:rPr>
                <w:rFonts w:ascii="Arial" w:hAnsi="Arial" w:cs="Arial"/>
                <w:szCs w:val="24"/>
              </w:rPr>
              <w:t>7</w:t>
            </w:r>
            <w:r w:rsidRPr="00A44AAB">
              <w:rPr>
                <w:rFonts w:ascii="Arial" w:hAnsi="Arial" w:cs="Arial"/>
                <w:szCs w:val="24"/>
              </w:rPr>
              <w:t>.09.202</w:t>
            </w:r>
            <w:r>
              <w:rPr>
                <w:rFonts w:ascii="Arial" w:hAnsi="Arial" w:cs="Arial"/>
                <w:szCs w:val="24"/>
              </w:rPr>
              <w:t>6</w:t>
            </w:r>
            <w:r w:rsidRPr="00A44AA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517" w:type="dxa"/>
          </w:tcPr>
          <w:p w14:paraId="04D6A575" w14:textId="57AB7939" w:rsidR="00A529CA" w:rsidRPr="000D3CF1" w:rsidRDefault="00A529CA" w:rsidP="00A529CA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>Start Eislaufen</w:t>
            </w:r>
            <w:r>
              <w:rPr>
                <w:rFonts w:ascii="Arial" w:hAnsi="Arial" w:cs="Arial"/>
                <w:szCs w:val="24"/>
              </w:rPr>
              <w:t xml:space="preserve"> Klasse 3</w:t>
            </w:r>
          </w:p>
        </w:tc>
      </w:tr>
      <w:tr w:rsidR="00A529CA" w:rsidRPr="00525313" w14:paraId="78CE6C80" w14:textId="77777777" w:rsidTr="004261AE">
        <w:tc>
          <w:tcPr>
            <w:tcW w:w="3473" w:type="dxa"/>
          </w:tcPr>
          <w:p w14:paraId="40B53186" w14:textId="4D6EA517" w:rsidR="00A529CA" w:rsidRDefault="00A529CA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08.09.2025, ab 10.15 Uhr</w:t>
            </w:r>
          </w:p>
        </w:tc>
        <w:tc>
          <w:tcPr>
            <w:tcW w:w="7517" w:type="dxa"/>
          </w:tcPr>
          <w:p w14:paraId="7BBC1068" w14:textId="03A13DB6" w:rsidR="00A529CA" w:rsidRPr="00151720" w:rsidRDefault="00A529CA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Schnupperstunde Spotlight (3a/b, 3c/4a, 4b/4c – je 20 min)</w:t>
            </w:r>
          </w:p>
        </w:tc>
      </w:tr>
      <w:tr w:rsidR="00A529CA" w:rsidRPr="00525313" w14:paraId="093FD86C" w14:textId="77777777" w:rsidTr="004261AE">
        <w:tc>
          <w:tcPr>
            <w:tcW w:w="3473" w:type="dxa"/>
          </w:tcPr>
          <w:p w14:paraId="58154B3C" w14:textId="55CE46F3" w:rsidR="00A529CA" w:rsidRDefault="00A529CA" w:rsidP="00A529CA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1</w:t>
            </w:r>
            <w:r w:rsidRPr="00A44AAB">
              <w:rPr>
                <w:rFonts w:ascii="Arial" w:hAnsi="Arial" w:cs="Arial"/>
                <w:szCs w:val="24"/>
              </w:rPr>
              <w:t>.09.202</w:t>
            </w:r>
            <w:r>
              <w:rPr>
                <w:rFonts w:ascii="Arial" w:hAnsi="Arial" w:cs="Arial"/>
                <w:szCs w:val="24"/>
              </w:rPr>
              <w:t>6, 8.30 – 9.30 Uhr</w:t>
            </w:r>
          </w:p>
        </w:tc>
        <w:tc>
          <w:tcPr>
            <w:tcW w:w="7517" w:type="dxa"/>
          </w:tcPr>
          <w:p w14:paraId="43F42BC4" w14:textId="73389C70" w:rsidR="00A529CA" w:rsidRDefault="00A529CA" w:rsidP="00A529CA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>Tag der Offenen Tür (</w:t>
            </w:r>
            <w:r>
              <w:rPr>
                <w:rFonts w:ascii="Arial" w:hAnsi="Arial" w:cs="Arial"/>
                <w:szCs w:val="24"/>
              </w:rPr>
              <w:t xml:space="preserve">Infos in der Mensa, ab </w:t>
            </w:r>
            <w:r w:rsidR="004F07E1">
              <w:rPr>
                <w:rFonts w:ascii="Arial" w:hAnsi="Arial" w:cs="Arial"/>
                <w:szCs w:val="24"/>
              </w:rPr>
              <w:t>8:40</w:t>
            </w:r>
            <w:r>
              <w:rPr>
                <w:rFonts w:ascii="Arial" w:hAnsi="Arial" w:cs="Arial"/>
                <w:szCs w:val="24"/>
              </w:rPr>
              <w:t xml:space="preserve"> Uhr: </w:t>
            </w:r>
            <w:r w:rsidRPr="00A44AAB">
              <w:rPr>
                <w:rFonts w:ascii="Arial" w:hAnsi="Arial" w:cs="Arial"/>
                <w:szCs w:val="24"/>
              </w:rPr>
              <w:t>U-hospitation</w:t>
            </w:r>
            <w:r>
              <w:rPr>
                <w:rFonts w:ascii="Arial" w:hAnsi="Arial" w:cs="Arial"/>
                <w:szCs w:val="24"/>
              </w:rPr>
              <w:t xml:space="preserve"> in Klassen 2/3/4</w:t>
            </w:r>
            <w:r w:rsidRPr="00A44AAB">
              <w:rPr>
                <w:rFonts w:ascii="Arial" w:hAnsi="Arial" w:cs="Arial"/>
                <w:szCs w:val="24"/>
              </w:rPr>
              <w:t>)</w:t>
            </w:r>
          </w:p>
        </w:tc>
      </w:tr>
      <w:tr w:rsidR="00A529CA" w:rsidRPr="00525313" w14:paraId="18046CCB" w14:textId="77777777" w:rsidTr="004261AE">
        <w:tc>
          <w:tcPr>
            <w:tcW w:w="3473" w:type="dxa"/>
          </w:tcPr>
          <w:p w14:paraId="6C7A61D8" w14:textId="7B4CF887" w:rsidR="00A529CA" w:rsidRPr="00A44AAB" w:rsidRDefault="00A529CA" w:rsidP="00A529CA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 xml:space="preserve">ab </w:t>
            </w:r>
            <w:r>
              <w:rPr>
                <w:rFonts w:ascii="Arial" w:hAnsi="Arial" w:cs="Arial"/>
                <w:szCs w:val="24"/>
              </w:rPr>
              <w:t>14</w:t>
            </w:r>
            <w:r w:rsidRPr="00A44AAB">
              <w:rPr>
                <w:rFonts w:ascii="Arial" w:hAnsi="Arial" w:cs="Arial"/>
                <w:szCs w:val="24"/>
              </w:rPr>
              <w:t>.09.202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2E0885DE" w14:textId="77777777" w:rsidR="00A529CA" w:rsidRDefault="00A529CA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Unterricht nach Stundenplan für den Jahrgang 1</w:t>
            </w:r>
          </w:p>
        </w:tc>
      </w:tr>
      <w:tr w:rsidR="00A529CA" w:rsidRPr="00525313" w14:paraId="5B29C62B" w14:textId="77777777" w:rsidTr="004261AE">
        <w:tc>
          <w:tcPr>
            <w:tcW w:w="3473" w:type="dxa"/>
          </w:tcPr>
          <w:p w14:paraId="7C533555" w14:textId="00040D13" w:rsidR="00A529CA" w:rsidRPr="00A44AAB" w:rsidRDefault="00A529CA" w:rsidP="00A529CA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 xml:space="preserve">ab </w:t>
            </w:r>
            <w:r>
              <w:rPr>
                <w:rFonts w:ascii="Arial" w:hAnsi="Arial" w:cs="Arial"/>
                <w:szCs w:val="24"/>
              </w:rPr>
              <w:t>14</w:t>
            </w:r>
            <w:r w:rsidRPr="00A44AAB">
              <w:rPr>
                <w:rFonts w:ascii="Arial" w:hAnsi="Arial" w:cs="Arial"/>
                <w:szCs w:val="24"/>
              </w:rPr>
              <w:t>.09.202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1F31F8FD" w14:textId="77777777" w:rsidR="00A529CA" w:rsidRPr="00A44AAB" w:rsidRDefault="00A529CA" w:rsidP="00A529CA">
            <w:pPr>
              <w:rPr>
                <w:rFonts w:ascii="Arial" w:hAnsi="Arial" w:cs="Arial"/>
                <w:szCs w:val="24"/>
              </w:rPr>
            </w:pPr>
            <w:r w:rsidRPr="00A44AAB">
              <w:rPr>
                <w:rFonts w:ascii="Arial" w:hAnsi="Arial" w:cs="Arial"/>
                <w:szCs w:val="24"/>
              </w:rPr>
              <w:t xml:space="preserve">Schulobstlieferung </w:t>
            </w:r>
            <w:r w:rsidRPr="00A44AAB">
              <w:rPr>
                <w:rFonts w:ascii="Arial" w:hAnsi="Arial" w:cs="Arial"/>
                <w:szCs w:val="24"/>
              </w:rPr>
              <w:br/>
              <w:t xml:space="preserve">Obst schneiden: Mo JG1/   Di JG2/   Mi JG 3/   Do </w:t>
            </w:r>
            <w:proofErr w:type="spellStart"/>
            <w:r w:rsidRPr="00A44AAB">
              <w:rPr>
                <w:rFonts w:ascii="Arial" w:hAnsi="Arial" w:cs="Arial"/>
                <w:szCs w:val="24"/>
              </w:rPr>
              <w:t>Jg</w:t>
            </w:r>
            <w:proofErr w:type="spellEnd"/>
            <w:r w:rsidRPr="00A44AAB">
              <w:rPr>
                <w:rFonts w:ascii="Arial" w:hAnsi="Arial" w:cs="Arial"/>
                <w:szCs w:val="24"/>
              </w:rPr>
              <w:t xml:space="preserve"> 4</w:t>
            </w:r>
          </w:p>
        </w:tc>
      </w:tr>
      <w:tr w:rsidR="00A529CA" w:rsidRPr="00525313" w14:paraId="3B124C07" w14:textId="77777777" w:rsidTr="004261AE">
        <w:tc>
          <w:tcPr>
            <w:tcW w:w="3473" w:type="dxa"/>
          </w:tcPr>
          <w:p w14:paraId="6CA44BAA" w14:textId="22BA6396" w:rsidR="00A529CA" w:rsidRPr="00A44AAB" w:rsidRDefault="00A529CA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17.09.2026</w:t>
            </w:r>
          </w:p>
        </w:tc>
        <w:tc>
          <w:tcPr>
            <w:tcW w:w="7517" w:type="dxa"/>
          </w:tcPr>
          <w:p w14:paraId="75F7B61C" w14:textId="77777777" w:rsidR="00A529CA" w:rsidRDefault="00A529CA" w:rsidP="00A529C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Jekits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 (2., 3., 4. Std)</w:t>
            </w:r>
          </w:p>
        </w:tc>
      </w:tr>
      <w:tr w:rsidR="004F07E1" w:rsidRPr="00525313" w14:paraId="77B7707C" w14:textId="77777777" w:rsidTr="004261AE">
        <w:tc>
          <w:tcPr>
            <w:tcW w:w="3473" w:type="dxa"/>
          </w:tcPr>
          <w:p w14:paraId="1F848ECC" w14:textId="0A318A88" w:rsidR="004F07E1" w:rsidRDefault="004F07E1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18.09.2026</w:t>
            </w:r>
          </w:p>
        </w:tc>
        <w:tc>
          <w:tcPr>
            <w:tcW w:w="7517" w:type="dxa"/>
          </w:tcPr>
          <w:p w14:paraId="3B66F450" w14:textId="0559245C" w:rsidR="004F07E1" w:rsidRDefault="004F07E1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World Clean </w:t>
            </w:r>
            <w:proofErr w:type="spellStart"/>
            <w:r>
              <w:rPr>
                <w:rFonts w:ascii="Arial" w:hAnsi="Arial" w:cs="Arial"/>
                <w:szCs w:val="24"/>
              </w:rPr>
              <w:t>up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Day (10 Uhr Löwenkirche-ca. 11.15Uhr Schulhof)</w:t>
            </w:r>
          </w:p>
        </w:tc>
      </w:tr>
      <w:tr w:rsidR="00A529CA" w:rsidRPr="00525313" w14:paraId="2BC0E57A" w14:textId="77777777" w:rsidTr="004261AE">
        <w:tc>
          <w:tcPr>
            <w:tcW w:w="3473" w:type="dxa"/>
          </w:tcPr>
          <w:p w14:paraId="534EA86F" w14:textId="0B94FE00" w:rsidR="00A529CA" w:rsidRPr="006C5E7B" w:rsidRDefault="004F07E1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27.09. 2026</w:t>
            </w:r>
          </w:p>
        </w:tc>
        <w:tc>
          <w:tcPr>
            <w:tcW w:w="7517" w:type="dxa"/>
          </w:tcPr>
          <w:p w14:paraId="0BA09D58" w14:textId="77777777" w:rsidR="00A529CA" w:rsidRPr="006C5E7B" w:rsidRDefault="00A529CA" w:rsidP="00A529CA">
            <w:pPr>
              <w:rPr>
                <w:rFonts w:ascii="Arial" w:hAnsi="Arial" w:cs="Arial"/>
                <w:szCs w:val="24"/>
              </w:rPr>
            </w:pPr>
            <w:r w:rsidRPr="006C5E7B">
              <w:rPr>
                <w:rFonts w:ascii="Arial" w:hAnsi="Arial" w:cs="Arial"/>
                <w:szCs w:val="24"/>
              </w:rPr>
              <w:t>Martinilauf</w:t>
            </w:r>
          </w:p>
        </w:tc>
      </w:tr>
      <w:tr w:rsidR="00A529CA" w:rsidRPr="00525313" w14:paraId="70E7C6F7" w14:textId="77777777" w:rsidTr="004261AE">
        <w:tc>
          <w:tcPr>
            <w:tcW w:w="3473" w:type="dxa"/>
          </w:tcPr>
          <w:p w14:paraId="22304F1E" w14:textId="14DB13FD" w:rsidR="00A529CA" w:rsidRPr="006C5E7B" w:rsidRDefault="00A529CA" w:rsidP="00A529CA">
            <w:pPr>
              <w:rPr>
                <w:rFonts w:ascii="Arial" w:hAnsi="Arial" w:cs="Arial"/>
                <w:szCs w:val="24"/>
              </w:rPr>
            </w:pPr>
            <w:r w:rsidRPr="006C5E7B">
              <w:rPr>
                <w:rFonts w:ascii="Arial" w:hAnsi="Arial" w:cs="Arial"/>
                <w:szCs w:val="24"/>
              </w:rPr>
              <w:t>2</w:t>
            </w:r>
            <w:r>
              <w:rPr>
                <w:rFonts w:ascii="Arial" w:hAnsi="Arial" w:cs="Arial"/>
                <w:szCs w:val="24"/>
              </w:rPr>
              <w:t>1</w:t>
            </w:r>
            <w:r w:rsidRPr="006C5E7B">
              <w:rPr>
                <w:rFonts w:ascii="Arial" w:hAnsi="Arial" w:cs="Arial"/>
                <w:szCs w:val="24"/>
              </w:rPr>
              <w:t>.09.- 2</w:t>
            </w:r>
            <w:r>
              <w:rPr>
                <w:rFonts w:ascii="Arial" w:hAnsi="Arial" w:cs="Arial"/>
                <w:szCs w:val="24"/>
              </w:rPr>
              <w:t>5</w:t>
            </w:r>
            <w:r w:rsidRPr="006C5E7B">
              <w:rPr>
                <w:rFonts w:ascii="Arial" w:hAnsi="Arial" w:cs="Arial"/>
                <w:szCs w:val="24"/>
              </w:rPr>
              <w:t>.09.202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3257E48D" w14:textId="77777777" w:rsidR="00A529CA" w:rsidRPr="006C5E7B" w:rsidRDefault="00A529CA" w:rsidP="00A529CA">
            <w:pPr>
              <w:rPr>
                <w:rFonts w:ascii="Arial" w:hAnsi="Arial" w:cs="Arial"/>
                <w:szCs w:val="24"/>
              </w:rPr>
            </w:pPr>
            <w:r w:rsidRPr="006C5E7B">
              <w:rPr>
                <w:rFonts w:ascii="Arial" w:hAnsi="Arial" w:cs="Arial"/>
                <w:szCs w:val="24"/>
              </w:rPr>
              <w:t>Anmeldungen Schulanfänger 2026/2027</w:t>
            </w:r>
          </w:p>
        </w:tc>
      </w:tr>
      <w:tr w:rsidR="00A529CA" w:rsidRPr="00525313" w14:paraId="73096FD5" w14:textId="77777777" w:rsidTr="004261AE">
        <w:tc>
          <w:tcPr>
            <w:tcW w:w="3473" w:type="dxa"/>
          </w:tcPr>
          <w:p w14:paraId="0B36C033" w14:textId="31120653" w:rsidR="00A529CA" w:rsidRPr="006C5E7B" w:rsidRDefault="00A529CA" w:rsidP="00A529C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28.09.-02.10.2026</w:t>
            </w:r>
          </w:p>
        </w:tc>
        <w:tc>
          <w:tcPr>
            <w:tcW w:w="7517" w:type="dxa"/>
          </w:tcPr>
          <w:p w14:paraId="4E782AA9" w14:textId="493FF1D7" w:rsidR="00A529CA" w:rsidRPr="006C5E7B" w:rsidRDefault="00A529CA" w:rsidP="00A529C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Klassenpflegschaften</w:t>
            </w:r>
            <w:proofErr w:type="spellEnd"/>
          </w:p>
        </w:tc>
      </w:tr>
      <w:tr w:rsidR="00A529CA" w:rsidRPr="00525313" w14:paraId="1A607B1E" w14:textId="77777777" w:rsidTr="00C47E48">
        <w:tc>
          <w:tcPr>
            <w:tcW w:w="10990" w:type="dxa"/>
            <w:gridSpan w:val="2"/>
          </w:tcPr>
          <w:p w14:paraId="295AC5BC" w14:textId="7F369DED" w:rsidR="00A529CA" w:rsidRPr="00E54375" w:rsidRDefault="00A529CA" w:rsidP="00A529CA">
            <w:pPr>
              <w:rPr>
                <w:rFonts w:ascii="Arial" w:hAnsi="Arial" w:cs="Arial"/>
                <w:szCs w:val="24"/>
              </w:rPr>
            </w:pPr>
            <w:r w:rsidRPr="00E54375">
              <w:rPr>
                <w:rFonts w:ascii="Arial" w:hAnsi="Arial" w:cs="Arial"/>
                <w:szCs w:val="24"/>
              </w:rPr>
              <w:t>In der Woche vom 0</w:t>
            </w:r>
            <w:r w:rsidR="00FD4B2F">
              <w:rPr>
                <w:rFonts w:ascii="Arial" w:hAnsi="Arial" w:cs="Arial"/>
                <w:szCs w:val="24"/>
              </w:rPr>
              <w:t>5</w:t>
            </w:r>
            <w:r w:rsidRPr="00E54375">
              <w:rPr>
                <w:rFonts w:ascii="Arial" w:hAnsi="Arial" w:cs="Arial"/>
                <w:szCs w:val="24"/>
              </w:rPr>
              <w:t xml:space="preserve">.10. – </w:t>
            </w:r>
            <w:r w:rsidR="00FD4B2F">
              <w:rPr>
                <w:rFonts w:ascii="Arial" w:hAnsi="Arial" w:cs="Arial"/>
                <w:szCs w:val="24"/>
              </w:rPr>
              <w:t>09</w:t>
            </w:r>
            <w:r w:rsidRPr="00E54375">
              <w:rPr>
                <w:rFonts w:ascii="Arial" w:hAnsi="Arial" w:cs="Arial"/>
                <w:szCs w:val="24"/>
              </w:rPr>
              <w:t>.10.202</w:t>
            </w:r>
            <w:r w:rsidR="00FD4B2F">
              <w:rPr>
                <w:rFonts w:ascii="Arial" w:hAnsi="Arial" w:cs="Arial"/>
                <w:szCs w:val="24"/>
              </w:rPr>
              <w:t>6</w:t>
            </w:r>
            <w:r w:rsidRPr="00E54375">
              <w:rPr>
                <w:rFonts w:ascii="Arial" w:hAnsi="Arial" w:cs="Arial"/>
                <w:szCs w:val="24"/>
              </w:rPr>
              <w:t>:  Eltern-/</w:t>
            </w:r>
            <w:proofErr w:type="gramStart"/>
            <w:r w:rsidRPr="00E54375">
              <w:rPr>
                <w:rFonts w:ascii="Arial" w:hAnsi="Arial" w:cs="Arial"/>
                <w:szCs w:val="24"/>
              </w:rPr>
              <w:t>Kennenle</w:t>
            </w:r>
            <w:r w:rsidR="00FD4B2F">
              <w:rPr>
                <w:rFonts w:ascii="Arial" w:hAnsi="Arial" w:cs="Arial"/>
                <w:szCs w:val="24"/>
              </w:rPr>
              <w:t>r</w:t>
            </w:r>
            <w:r w:rsidRPr="00E54375">
              <w:rPr>
                <w:rFonts w:ascii="Arial" w:hAnsi="Arial" w:cs="Arial"/>
                <w:szCs w:val="24"/>
              </w:rPr>
              <w:t>ngespräche  Klassen</w:t>
            </w:r>
            <w:proofErr w:type="gramEnd"/>
            <w:r w:rsidRPr="00E54375">
              <w:rPr>
                <w:rFonts w:ascii="Arial" w:hAnsi="Arial" w:cs="Arial"/>
                <w:szCs w:val="24"/>
              </w:rPr>
              <w:t xml:space="preserve"> 1 a/b/c</w:t>
            </w:r>
          </w:p>
        </w:tc>
      </w:tr>
      <w:tr w:rsidR="005354D4" w:rsidRPr="00525313" w14:paraId="09633C03" w14:textId="77777777" w:rsidTr="004261AE">
        <w:tc>
          <w:tcPr>
            <w:tcW w:w="3473" w:type="dxa"/>
          </w:tcPr>
          <w:p w14:paraId="7BAD1DB8" w14:textId="1E961786" w:rsidR="005354D4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06.10.2026</w:t>
            </w:r>
          </w:p>
        </w:tc>
        <w:tc>
          <w:tcPr>
            <w:tcW w:w="7517" w:type="dxa"/>
          </w:tcPr>
          <w:p w14:paraId="3B5A11A2" w14:textId="7F1139C8" w:rsidR="005354D4" w:rsidRPr="008B405E" w:rsidRDefault="005354D4" w:rsidP="005354D4"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Elternabend weiterführende Schulen</w:t>
            </w:r>
          </w:p>
        </w:tc>
      </w:tr>
      <w:tr w:rsidR="005354D4" w:rsidRPr="00525313" w14:paraId="56A3E0B8" w14:textId="77777777" w:rsidTr="004261AE">
        <w:tc>
          <w:tcPr>
            <w:tcW w:w="3473" w:type="dxa"/>
          </w:tcPr>
          <w:p w14:paraId="14399809" w14:textId="48A5D152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12.10.2026</w:t>
            </w:r>
          </w:p>
        </w:tc>
        <w:tc>
          <w:tcPr>
            <w:tcW w:w="7517" w:type="dxa"/>
          </w:tcPr>
          <w:p w14:paraId="008A59CE" w14:textId="1C5C0012" w:rsidR="005354D4" w:rsidRPr="008B405E" w:rsidRDefault="005354D4" w:rsidP="005354D4">
            <w:pPr>
              <w:rPr>
                <w:rFonts w:ascii="Arial" w:hAnsi="Arial" w:cs="Arial"/>
                <w:noProof/>
                <w:szCs w:val="24"/>
              </w:rPr>
            </w:pPr>
            <w:r w:rsidRPr="008B405E">
              <w:rPr>
                <w:rFonts w:ascii="Arial" w:hAnsi="Arial" w:cs="Arial"/>
                <w:noProof/>
                <w:szCs w:val="24"/>
              </w:rPr>
              <w:t>Elternabend OGS</w:t>
            </w:r>
          </w:p>
        </w:tc>
      </w:tr>
      <w:tr w:rsidR="005354D4" w:rsidRPr="00525313" w14:paraId="115D7D55" w14:textId="77777777" w:rsidTr="004261AE">
        <w:tc>
          <w:tcPr>
            <w:tcW w:w="3473" w:type="dxa"/>
            <w:shd w:val="clear" w:color="auto" w:fill="D9D9D9" w:themeFill="background1" w:themeFillShade="D9"/>
          </w:tcPr>
          <w:p w14:paraId="14E43A46" w14:textId="455DEA4A" w:rsidR="005354D4" w:rsidRPr="00151720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  <w:r w:rsidRPr="00151720">
              <w:rPr>
                <w:rFonts w:ascii="Arial" w:hAnsi="Arial" w:cs="Arial"/>
                <w:szCs w:val="24"/>
              </w:rPr>
              <w:t xml:space="preserve">.10. – </w:t>
            </w:r>
            <w:r>
              <w:rPr>
                <w:rFonts w:ascii="Arial" w:hAnsi="Arial" w:cs="Arial"/>
                <w:szCs w:val="24"/>
              </w:rPr>
              <w:t>31</w:t>
            </w:r>
            <w:r w:rsidRPr="00151720">
              <w:rPr>
                <w:rFonts w:ascii="Arial" w:hAnsi="Arial" w:cs="Arial"/>
                <w:szCs w:val="24"/>
              </w:rPr>
              <w:t>.10.202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  <w:shd w:val="clear" w:color="auto" w:fill="D9D9D9" w:themeFill="background1" w:themeFillShade="D9"/>
          </w:tcPr>
          <w:p w14:paraId="129C4DB3" w14:textId="77777777" w:rsidR="005354D4" w:rsidRPr="00151720" w:rsidRDefault="005354D4" w:rsidP="005354D4">
            <w:pPr>
              <w:rPr>
                <w:rFonts w:ascii="Arial" w:hAnsi="Arial" w:cs="Arial"/>
                <w:szCs w:val="24"/>
              </w:rPr>
            </w:pPr>
            <w:r w:rsidRPr="00151720">
              <w:rPr>
                <w:rFonts w:ascii="Arial" w:hAnsi="Arial" w:cs="Arial"/>
                <w:szCs w:val="24"/>
              </w:rPr>
              <w:t>HERBSTFERIEN</w:t>
            </w:r>
          </w:p>
        </w:tc>
      </w:tr>
      <w:tr w:rsidR="005354D4" w:rsidRPr="00525313" w14:paraId="7C4B6B3C" w14:textId="77777777" w:rsidTr="004261AE">
        <w:tc>
          <w:tcPr>
            <w:tcW w:w="3473" w:type="dxa"/>
          </w:tcPr>
          <w:p w14:paraId="4A9DED49" w14:textId="434CE6E5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Pr="006C5E7B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11</w:t>
            </w:r>
            <w:r w:rsidRPr="006C5E7B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27A4E755" w14:textId="019B1C6D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 w:rsidRPr="006C5E7B">
              <w:rPr>
                <w:rFonts w:ascii="Arial" w:hAnsi="Arial" w:cs="Arial"/>
                <w:szCs w:val="24"/>
              </w:rPr>
              <w:t>Schulpflegschaftssitzung, 19.00 Uhr</w:t>
            </w:r>
          </w:p>
        </w:tc>
      </w:tr>
      <w:tr w:rsidR="005354D4" w:rsidRPr="00525313" w14:paraId="47B6EBA3" w14:textId="77777777" w:rsidTr="004261AE">
        <w:tc>
          <w:tcPr>
            <w:tcW w:w="3473" w:type="dxa"/>
          </w:tcPr>
          <w:p w14:paraId="4C27E9EE" w14:textId="26137284" w:rsidR="005354D4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20.11.2026</w:t>
            </w:r>
          </w:p>
        </w:tc>
        <w:tc>
          <w:tcPr>
            <w:tcW w:w="7517" w:type="dxa"/>
          </w:tcPr>
          <w:p w14:paraId="324622EF" w14:textId="1B0806BA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 w:rsidRPr="008B405E">
              <w:rPr>
                <w:rFonts w:ascii="Arial" w:hAnsi="Arial" w:cs="Arial"/>
                <w:szCs w:val="24"/>
              </w:rPr>
              <w:t xml:space="preserve">Vorlesetag </w:t>
            </w:r>
          </w:p>
        </w:tc>
      </w:tr>
      <w:tr w:rsidR="005354D4" w:rsidRPr="00525313" w14:paraId="6E3E472E" w14:textId="77777777" w:rsidTr="004261AE">
        <w:tc>
          <w:tcPr>
            <w:tcW w:w="3473" w:type="dxa"/>
          </w:tcPr>
          <w:p w14:paraId="745DE84F" w14:textId="5BDA7ADB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</w:t>
            </w:r>
            <w:r w:rsidRPr="008B405E">
              <w:rPr>
                <w:rFonts w:ascii="Arial" w:hAnsi="Arial" w:cs="Arial"/>
                <w:szCs w:val="24"/>
              </w:rPr>
              <w:t>.11.202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17" w:type="dxa"/>
          </w:tcPr>
          <w:p w14:paraId="51A6274B" w14:textId="77777777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 w:rsidRPr="008B405E">
              <w:rPr>
                <w:rFonts w:ascii="Arial" w:hAnsi="Arial" w:cs="Arial"/>
                <w:szCs w:val="24"/>
              </w:rPr>
              <w:t>Schulkonferenz, 19.00 Uhr</w:t>
            </w:r>
          </w:p>
        </w:tc>
      </w:tr>
      <w:tr w:rsidR="005354D4" w:rsidRPr="00525313" w14:paraId="551A9FA9" w14:textId="77777777" w:rsidTr="004261AE">
        <w:tc>
          <w:tcPr>
            <w:tcW w:w="3473" w:type="dxa"/>
          </w:tcPr>
          <w:p w14:paraId="2F2013FB" w14:textId="1AE4724D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04.12.2026</w:t>
            </w:r>
          </w:p>
        </w:tc>
        <w:tc>
          <w:tcPr>
            <w:tcW w:w="7517" w:type="dxa"/>
          </w:tcPr>
          <w:p w14:paraId="7CAB5CF8" w14:textId="0F7C45AE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Weihnachtsbasar (3./4. Stunde)</w:t>
            </w:r>
          </w:p>
        </w:tc>
      </w:tr>
      <w:tr w:rsidR="005354D4" w:rsidRPr="00525313" w14:paraId="51FFE480" w14:textId="77777777" w:rsidTr="004261AE">
        <w:tc>
          <w:tcPr>
            <w:tcW w:w="3473" w:type="dxa"/>
          </w:tcPr>
          <w:p w14:paraId="44C98D2B" w14:textId="159031F6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517" w:type="dxa"/>
          </w:tcPr>
          <w:p w14:paraId="03398DC1" w14:textId="46A3D0DB" w:rsidR="005354D4" w:rsidRPr="008B405E" w:rsidRDefault="005354D4" w:rsidP="005354D4">
            <w:pPr>
              <w:rPr>
                <w:rFonts w:ascii="Arial" w:hAnsi="Arial" w:cs="Arial"/>
                <w:szCs w:val="24"/>
              </w:rPr>
            </w:pPr>
          </w:p>
        </w:tc>
      </w:tr>
      <w:tr w:rsidR="005354D4" w:rsidRPr="00525313" w14:paraId="4C86E39F" w14:textId="77777777" w:rsidTr="00DE6C29">
        <w:tc>
          <w:tcPr>
            <w:tcW w:w="10990" w:type="dxa"/>
            <w:gridSpan w:val="2"/>
          </w:tcPr>
          <w:p w14:paraId="18172F86" w14:textId="567CE3EB" w:rsidR="005354D4" w:rsidRPr="006125E7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07.-11.12.2026                            </w:t>
            </w:r>
            <w:r w:rsidRPr="006125E7">
              <w:rPr>
                <w:rFonts w:ascii="Arial" w:hAnsi="Arial" w:cs="Arial"/>
                <w:szCs w:val="24"/>
              </w:rPr>
              <w:t>Elternsprechtage, Beratungsgespräche Klassen 4</w:t>
            </w:r>
          </w:p>
        </w:tc>
      </w:tr>
      <w:tr w:rsidR="005354D4" w:rsidRPr="00525313" w14:paraId="3BDECAE8" w14:textId="77777777" w:rsidTr="004261AE">
        <w:tc>
          <w:tcPr>
            <w:tcW w:w="3473" w:type="dxa"/>
            <w:shd w:val="clear" w:color="auto" w:fill="D9D9D9" w:themeFill="background1" w:themeFillShade="D9"/>
          </w:tcPr>
          <w:p w14:paraId="029F22DF" w14:textId="65631FF2" w:rsidR="005354D4" w:rsidRPr="009264E4" w:rsidRDefault="005354D4" w:rsidP="005354D4">
            <w:pPr>
              <w:rPr>
                <w:rFonts w:ascii="Arial" w:hAnsi="Arial" w:cs="Arial"/>
                <w:szCs w:val="24"/>
              </w:rPr>
            </w:pPr>
            <w:r w:rsidRPr="009264E4">
              <w:rPr>
                <w:rFonts w:ascii="Arial" w:hAnsi="Arial" w:cs="Arial"/>
                <w:szCs w:val="24"/>
              </w:rPr>
              <w:t>2</w:t>
            </w:r>
            <w:r>
              <w:rPr>
                <w:rFonts w:ascii="Arial" w:hAnsi="Arial" w:cs="Arial"/>
                <w:szCs w:val="24"/>
              </w:rPr>
              <w:t>3</w:t>
            </w:r>
            <w:r w:rsidRPr="009264E4">
              <w:rPr>
                <w:rFonts w:ascii="Arial" w:hAnsi="Arial" w:cs="Arial"/>
                <w:szCs w:val="24"/>
              </w:rPr>
              <w:t>.12.202</w:t>
            </w:r>
            <w:r>
              <w:rPr>
                <w:rFonts w:ascii="Arial" w:hAnsi="Arial" w:cs="Arial"/>
                <w:szCs w:val="24"/>
              </w:rPr>
              <w:t>6</w:t>
            </w:r>
            <w:r w:rsidRPr="009264E4">
              <w:rPr>
                <w:rFonts w:ascii="Arial" w:hAnsi="Arial" w:cs="Arial"/>
                <w:szCs w:val="24"/>
              </w:rPr>
              <w:t xml:space="preserve"> – 06.01.202</w:t>
            </w: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7517" w:type="dxa"/>
            <w:shd w:val="clear" w:color="auto" w:fill="D9D9D9" w:themeFill="background1" w:themeFillShade="D9"/>
          </w:tcPr>
          <w:p w14:paraId="2E09751E" w14:textId="77777777" w:rsidR="005354D4" w:rsidRPr="009264E4" w:rsidRDefault="005354D4" w:rsidP="005354D4">
            <w:pPr>
              <w:rPr>
                <w:rFonts w:ascii="Arial" w:hAnsi="Arial" w:cs="Arial"/>
                <w:b/>
                <w:szCs w:val="24"/>
              </w:rPr>
            </w:pPr>
            <w:r w:rsidRPr="009264E4">
              <w:rPr>
                <w:rFonts w:ascii="Arial" w:hAnsi="Arial" w:cs="Arial"/>
                <w:szCs w:val="24"/>
              </w:rPr>
              <w:t>WEIHNACHTSFERIEN</w:t>
            </w:r>
          </w:p>
        </w:tc>
      </w:tr>
      <w:tr w:rsidR="005354D4" w:rsidRPr="00525313" w14:paraId="6AA9ABF1" w14:textId="77777777" w:rsidTr="004261AE">
        <w:tc>
          <w:tcPr>
            <w:tcW w:w="3473" w:type="dxa"/>
          </w:tcPr>
          <w:p w14:paraId="44EDBC4B" w14:textId="6DD714C3" w:rsidR="005354D4" w:rsidRPr="00F05E1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  <w:r w:rsidRPr="00F05E1E">
              <w:rPr>
                <w:rFonts w:ascii="Arial" w:hAnsi="Arial" w:cs="Arial"/>
                <w:szCs w:val="24"/>
              </w:rPr>
              <w:t>.02.202</w:t>
            </w: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7517" w:type="dxa"/>
          </w:tcPr>
          <w:p w14:paraId="6F5D5598" w14:textId="77777777" w:rsidR="005354D4" w:rsidRPr="00F05E1E" w:rsidRDefault="005354D4" w:rsidP="005354D4">
            <w:pPr>
              <w:rPr>
                <w:rFonts w:ascii="Arial" w:hAnsi="Arial" w:cs="Arial"/>
                <w:szCs w:val="24"/>
              </w:rPr>
            </w:pPr>
            <w:r w:rsidRPr="00F05E1E">
              <w:rPr>
                <w:rFonts w:ascii="Arial" w:hAnsi="Arial" w:cs="Arial"/>
                <w:szCs w:val="24"/>
              </w:rPr>
              <w:t>Zeugnisausgabe Kopie</w:t>
            </w:r>
          </w:p>
        </w:tc>
      </w:tr>
      <w:tr w:rsidR="005354D4" w:rsidRPr="00525313" w14:paraId="4FA57305" w14:textId="77777777" w:rsidTr="004261AE">
        <w:tc>
          <w:tcPr>
            <w:tcW w:w="3473" w:type="dxa"/>
          </w:tcPr>
          <w:p w14:paraId="0A3622FB" w14:textId="30362F7D" w:rsidR="005354D4" w:rsidRPr="00F05E1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Pr="00F05E1E">
              <w:rPr>
                <w:rFonts w:ascii="Arial" w:hAnsi="Arial" w:cs="Arial"/>
                <w:szCs w:val="24"/>
              </w:rPr>
              <w:t>.02.202</w:t>
            </w: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7517" w:type="dxa"/>
          </w:tcPr>
          <w:p w14:paraId="59E8B646" w14:textId="77777777" w:rsidR="005354D4" w:rsidRPr="00F05E1E" w:rsidRDefault="005354D4" w:rsidP="005354D4">
            <w:pPr>
              <w:rPr>
                <w:rFonts w:ascii="Arial" w:hAnsi="Arial" w:cs="Arial"/>
                <w:szCs w:val="24"/>
              </w:rPr>
            </w:pPr>
            <w:r w:rsidRPr="00F05E1E">
              <w:rPr>
                <w:rFonts w:ascii="Arial" w:hAnsi="Arial" w:cs="Arial"/>
                <w:szCs w:val="24"/>
              </w:rPr>
              <w:t>Zeugnisausgabe (Unterrichtsende nach der 3.Std.)</w:t>
            </w:r>
          </w:p>
        </w:tc>
      </w:tr>
      <w:tr w:rsidR="005354D4" w:rsidRPr="00525313" w14:paraId="28F407DE" w14:textId="77777777" w:rsidTr="004261AE">
        <w:tc>
          <w:tcPr>
            <w:tcW w:w="3473" w:type="dxa"/>
          </w:tcPr>
          <w:p w14:paraId="193A6D9F" w14:textId="1116AAF1" w:rsidR="005354D4" w:rsidRPr="00F05E1E" w:rsidRDefault="005354D4" w:rsidP="005354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  <w:r w:rsidRPr="00F05E1E">
              <w:rPr>
                <w:rFonts w:ascii="Arial" w:hAnsi="Arial" w:cs="Arial"/>
                <w:szCs w:val="24"/>
              </w:rPr>
              <w:t>.02.202</w:t>
            </w: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7517" w:type="dxa"/>
          </w:tcPr>
          <w:p w14:paraId="718C2854" w14:textId="77777777" w:rsidR="005354D4" w:rsidRPr="00F05E1E" w:rsidRDefault="005354D4" w:rsidP="005354D4">
            <w:pPr>
              <w:rPr>
                <w:rFonts w:ascii="Arial" w:hAnsi="Arial" w:cs="Arial"/>
                <w:szCs w:val="24"/>
              </w:rPr>
            </w:pPr>
            <w:r w:rsidRPr="00F05E1E">
              <w:rPr>
                <w:rFonts w:ascii="Arial" w:hAnsi="Arial" w:cs="Arial"/>
                <w:szCs w:val="24"/>
              </w:rPr>
              <w:t>Beginn des 2. Schulhalbjahres</w:t>
            </w:r>
          </w:p>
        </w:tc>
      </w:tr>
    </w:tbl>
    <w:p w14:paraId="67EDF569" w14:textId="77777777" w:rsidR="001856C7" w:rsidRPr="00F05E1E" w:rsidRDefault="001856C7" w:rsidP="002154DB">
      <w:pPr>
        <w:ind w:left="-426"/>
        <w:rPr>
          <w:rFonts w:ascii="Arial" w:hAnsi="Arial" w:cs="Arial"/>
          <w:b/>
          <w:sz w:val="16"/>
          <w:szCs w:val="16"/>
        </w:rPr>
      </w:pPr>
    </w:p>
    <w:p w14:paraId="2EECA765" w14:textId="2D89E746" w:rsidR="000D1661" w:rsidRPr="002154DB" w:rsidRDefault="000D1661" w:rsidP="002154DB">
      <w:pPr>
        <w:ind w:left="-426"/>
        <w:rPr>
          <w:rFonts w:ascii="Arial" w:hAnsi="Arial" w:cs="Arial"/>
          <w:b/>
          <w:szCs w:val="24"/>
        </w:rPr>
      </w:pPr>
    </w:p>
    <w:sectPr w:rsidR="000D1661" w:rsidRPr="002154DB" w:rsidSect="0006702F">
      <w:pgSz w:w="11906" w:h="16838"/>
      <w:pgMar w:top="397" w:right="1134" w:bottom="22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E1FA1"/>
    <w:multiLevelType w:val="hybridMultilevel"/>
    <w:tmpl w:val="49466404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A75EBB"/>
    <w:multiLevelType w:val="hybridMultilevel"/>
    <w:tmpl w:val="6534171E"/>
    <w:lvl w:ilvl="0" w:tplc="42F29A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D00E0"/>
    <w:multiLevelType w:val="hybridMultilevel"/>
    <w:tmpl w:val="E182C4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23470"/>
    <w:multiLevelType w:val="hybridMultilevel"/>
    <w:tmpl w:val="CCFEE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226AC"/>
    <w:multiLevelType w:val="hybridMultilevel"/>
    <w:tmpl w:val="A600B8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276C8"/>
    <w:multiLevelType w:val="hybridMultilevel"/>
    <w:tmpl w:val="569C2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11BBD"/>
    <w:multiLevelType w:val="hybridMultilevel"/>
    <w:tmpl w:val="8CF4108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4E1D6E"/>
    <w:multiLevelType w:val="hybridMultilevel"/>
    <w:tmpl w:val="8E361F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E25C2"/>
    <w:multiLevelType w:val="hybridMultilevel"/>
    <w:tmpl w:val="58F873CE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B251DF"/>
    <w:multiLevelType w:val="hybridMultilevel"/>
    <w:tmpl w:val="234465B6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20720D"/>
    <w:multiLevelType w:val="hybridMultilevel"/>
    <w:tmpl w:val="5582B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B369A"/>
    <w:multiLevelType w:val="hybridMultilevel"/>
    <w:tmpl w:val="C3A425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E1CE1"/>
    <w:multiLevelType w:val="hybridMultilevel"/>
    <w:tmpl w:val="C11843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B59D3"/>
    <w:multiLevelType w:val="hybridMultilevel"/>
    <w:tmpl w:val="962698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00B5F"/>
    <w:multiLevelType w:val="hybridMultilevel"/>
    <w:tmpl w:val="51FA626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3660E"/>
    <w:multiLevelType w:val="hybridMultilevel"/>
    <w:tmpl w:val="D2523B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76BA8"/>
    <w:multiLevelType w:val="hybridMultilevel"/>
    <w:tmpl w:val="D61CAAB8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0943E2"/>
    <w:multiLevelType w:val="hybridMultilevel"/>
    <w:tmpl w:val="1C2406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32E0F"/>
    <w:multiLevelType w:val="hybridMultilevel"/>
    <w:tmpl w:val="436857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A15A5"/>
    <w:multiLevelType w:val="hybridMultilevel"/>
    <w:tmpl w:val="FE5464E8"/>
    <w:lvl w:ilvl="0" w:tplc="CD14EF8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5" w:hanging="360"/>
      </w:pPr>
    </w:lvl>
    <w:lvl w:ilvl="2" w:tplc="0407001B" w:tentative="1">
      <w:start w:val="1"/>
      <w:numFmt w:val="lowerRoman"/>
      <w:lvlText w:val="%3."/>
      <w:lvlJc w:val="right"/>
      <w:pPr>
        <w:ind w:left="1935" w:hanging="180"/>
      </w:pPr>
    </w:lvl>
    <w:lvl w:ilvl="3" w:tplc="0407000F" w:tentative="1">
      <w:start w:val="1"/>
      <w:numFmt w:val="decimal"/>
      <w:lvlText w:val="%4."/>
      <w:lvlJc w:val="left"/>
      <w:pPr>
        <w:ind w:left="2655" w:hanging="360"/>
      </w:pPr>
    </w:lvl>
    <w:lvl w:ilvl="4" w:tplc="04070019" w:tentative="1">
      <w:start w:val="1"/>
      <w:numFmt w:val="lowerLetter"/>
      <w:lvlText w:val="%5."/>
      <w:lvlJc w:val="left"/>
      <w:pPr>
        <w:ind w:left="3375" w:hanging="360"/>
      </w:pPr>
    </w:lvl>
    <w:lvl w:ilvl="5" w:tplc="0407001B" w:tentative="1">
      <w:start w:val="1"/>
      <w:numFmt w:val="lowerRoman"/>
      <w:lvlText w:val="%6."/>
      <w:lvlJc w:val="right"/>
      <w:pPr>
        <w:ind w:left="4095" w:hanging="180"/>
      </w:pPr>
    </w:lvl>
    <w:lvl w:ilvl="6" w:tplc="0407000F" w:tentative="1">
      <w:start w:val="1"/>
      <w:numFmt w:val="decimal"/>
      <w:lvlText w:val="%7."/>
      <w:lvlJc w:val="left"/>
      <w:pPr>
        <w:ind w:left="4815" w:hanging="360"/>
      </w:pPr>
    </w:lvl>
    <w:lvl w:ilvl="7" w:tplc="04070019" w:tentative="1">
      <w:start w:val="1"/>
      <w:numFmt w:val="lowerLetter"/>
      <w:lvlText w:val="%8."/>
      <w:lvlJc w:val="left"/>
      <w:pPr>
        <w:ind w:left="5535" w:hanging="360"/>
      </w:pPr>
    </w:lvl>
    <w:lvl w:ilvl="8" w:tplc="0407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5B1E49D6"/>
    <w:multiLevelType w:val="hybridMultilevel"/>
    <w:tmpl w:val="ABBCB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529A1"/>
    <w:multiLevelType w:val="hybridMultilevel"/>
    <w:tmpl w:val="91501E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26869"/>
    <w:multiLevelType w:val="hybridMultilevel"/>
    <w:tmpl w:val="BE66E4B8"/>
    <w:lvl w:ilvl="0" w:tplc="0407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EA57143"/>
    <w:multiLevelType w:val="hybridMultilevel"/>
    <w:tmpl w:val="BFE2C2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A0271"/>
    <w:multiLevelType w:val="hybridMultilevel"/>
    <w:tmpl w:val="948431B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C78F0"/>
    <w:multiLevelType w:val="hybridMultilevel"/>
    <w:tmpl w:val="D004D5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855642">
    <w:abstractNumId w:val="14"/>
  </w:num>
  <w:num w:numId="2" w16cid:durableId="1320766746">
    <w:abstractNumId w:val="1"/>
  </w:num>
  <w:num w:numId="3" w16cid:durableId="1956281019">
    <w:abstractNumId w:val="21"/>
  </w:num>
  <w:num w:numId="4" w16cid:durableId="1235435519">
    <w:abstractNumId w:val="11"/>
  </w:num>
  <w:num w:numId="5" w16cid:durableId="1638100976">
    <w:abstractNumId w:val="15"/>
  </w:num>
  <w:num w:numId="6" w16cid:durableId="1679885628">
    <w:abstractNumId w:val="18"/>
  </w:num>
  <w:num w:numId="7" w16cid:durableId="1107387537">
    <w:abstractNumId w:val="24"/>
  </w:num>
  <w:num w:numId="8" w16cid:durableId="1442384054">
    <w:abstractNumId w:val="22"/>
  </w:num>
  <w:num w:numId="9" w16cid:durableId="194926182">
    <w:abstractNumId w:val="6"/>
  </w:num>
  <w:num w:numId="10" w16cid:durableId="940842668">
    <w:abstractNumId w:val="7"/>
  </w:num>
  <w:num w:numId="11" w16cid:durableId="1174881167">
    <w:abstractNumId w:val="23"/>
  </w:num>
  <w:num w:numId="12" w16cid:durableId="372315027">
    <w:abstractNumId w:val="0"/>
  </w:num>
  <w:num w:numId="13" w16cid:durableId="380641106">
    <w:abstractNumId w:val="4"/>
  </w:num>
  <w:num w:numId="14" w16cid:durableId="2066442166">
    <w:abstractNumId w:val="8"/>
  </w:num>
  <w:num w:numId="15" w16cid:durableId="1761291891">
    <w:abstractNumId w:val="9"/>
  </w:num>
  <w:num w:numId="16" w16cid:durableId="1928541632">
    <w:abstractNumId w:val="16"/>
  </w:num>
  <w:num w:numId="17" w16cid:durableId="647365397">
    <w:abstractNumId w:val="13"/>
  </w:num>
  <w:num w:numId="18" w16cid:durableId="462161153">
    <w:abstractNumId w:val="2"/>
  </w:num>
  <w:num w:numId="19" w16cid:durableId="1665089232">
    <w:abstractNumId w:val="17"/>
  </w:num>
  <w:num w:numId="20" w16cid:durableId="506477753">
    <w:abstractNumId w:val="10"/>
  </w:num>
  <w:num w:numId="21" w16cid:durableId="1576864896">
    <w:abstractNumId w:val="3"/>
  </w:num>
  <w:num w:numId="22" w16cid:durableId="1904632988">
    <w:abstractNumId w:val="20"/>
  </w:num>
  <w:num w:numId="23" w16cid:durableId="1287271735">
    <w:abstractNumId w:val="19"/>
  </w:num>
  <w:num w:numId="24" w16cid:durableId="1831746827">
    <w:abstractNumId w:val="25"/>
  </w:num>
  <w:num w:numId="25" w16cid:durableId="1367096815">
    <w:abstractNumId w:val="5"/>
  </w:num>
  <w:num w:numId="26" w16cid:durableId="620041930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D4"/>
    <w:rsid w:val="00001C12"/>
    <w:rsid w:val="000035A0"/>
    <w:rsid w:val="000035EF"/>
    <w:rsid w:val="000049A8"/>
    <w:rsid w:val="00010C31"/>
    <w:rsid w:val="00011321"/>
    <w:rsid w:val="00014027"/>
    <w:rsid w:val="00016C81"/>
    <w:rsid w:val="00017FED"/>
    <w:rsid w:val="00022417"/>
    <w:rsid w:val="000272F7"/>
    <w:rsid w:val="00043424"/>
    <w:rsid w:val="000445A1"/>
    <w:rsid w:val="00055B30"/>
    <w:rsid w:val="00063F68"/>
    <w:rsid w:val="00064AE5"/>
    <w:rsid w:val="00066B28"/>
    <w:rsid w:val="0006702F"/>
    <w:rsid w:val="00073022"/>
    <w:rsid w:val="000740D1"/>
    <w:rsid w:val="00080C1A"/>
    <w:rsid w:val="00081484"/>
    <w:rsid w:val="00085556"/>
    <w:rsid w:val="0008576D"/>
    <w:rsid w:val="00087C49"/>
    <w:rsid w:val="000967EB"/>
    <w:rsid w:val="000A0FE5"/>
    <w:rsid w:val="000A2AED"/>
    <w:rsid w:val="000B0C6D"/>
    <w:rsid w:val="000B2D05"/>
    <w:rsid w:val="000C44EC"/>
    <w:rsid w:val="000D0BEE"/>
    <w:rsid w:val="000D0CB8"/>
    <w:rsid w:val="000D1661"/>
    <w:rsid w:val="000D3CF1"/>
    <w:rsid w:val="000E1B4B"/>
    <w:rsid w:val="000E4EB0"/>
    <w:rsid w:val="000E6E3E"/>
    <w:rsid w:val="000F35DD"/>
    <w:rsid w:val="000F3D4E"/>
    <w:rsid w:val="00100E8B"/>
    <w:rsid w:val="00101326"/>
    <w:rsid w:val="00104F6A"/>
    <w:rsid w:val="00106A65"/>
    <w:rsid w:val="00110084"/>
    <w:rsid w:val="00123610"/>
    <w:rsid w:val="00127CF6"/>
    <w:rsid w:val="00130E01"/>
    <w:rsid w:val="001334C8"/>
    <w:rsid w:val="00135A77"/>
    <w:rsid w:val="00137976"/>
    <w:rsid w:val="00144932"/>
    <w:rsid w:val="00147050"/>
    <w:rsid w:val="00150D31"/>
    <w:rsid w:val="00151720"/>
    <w:rsid w:val="0016015B"/>
    <w:rsid w:val="00163AB4"/>
    <w:rsid w:val="00167CE5"/>
    <w:rsid w:val="0017050D"/>
    <w:rsid w:val="00172A9F"/>
    <w:rsid w:val="00174B74"/>
    <w:rsid w:val="00174CE7"/>
    <w:rsid w:val="00174E3B"/>
    <w:rsid w:val="00175C56"/>
    <w:rsid w:val="001816D4"/>
    <w:rsid w:val="00181C99"/>
    <w:rsid w:val="001856C7"/>
    <w:rsid w:val="001928C7"/>
    <w:rsid w:val="0019704F"/>
    <w:rsid w:val="001A27A6"/>
    <w:rsid w:val="001C2623"/>
    <w:rsid w:val="001C4139"/>
    <w:rsid w:val="001D37BF"/>
    <w:rsid w:val="001D395C"/>
    <w:rsid w:val="001D7F54"/>
    <w:rsid w:val="001E083A"/>
    <w:rsid w:val="001E5589"/>
    <w:rsid w:val="001E6D2F"/>
    <w:rsid w:val="001F55F0"/>
    <w:rsid w:val="001F6ED8"/>
    <w:rsid w:val="00210FE0"/>
    <w:rsid w:val="002118A1"/>
    <w:rsid w:val="0021352A"/>
    <w:rsid w:val="00213A4D"/>
    <w:rsid w:val="002154DB"/>
    <w:rsid w:val="00215D09"/>
    <w:rsid w:val="00216830"/>
    <w:rsid w:val="00226CB8"/>
    <w:rsid w:val="00232E6C"/>
    <w:rsid w:val="002345C5"/>
    <w:rsid w:val="002469D9"/>
    <w:rsid w:val="00251BE0"/>
    <w:rsid w:val="00252CC5"/>
    <w:rsid w:val="00261702"/>
    <w:rsid w:val="00263029"/>
    <w:rsid w:val="00266FC6"/>
    <w:rsid w:val="002809A0"/>
    <w:rsid w:val="00281841"/>
    <w:rsid w:val="00285948"/>
    <w:rsid w:val="00287F7B"/>
    <w:rsid w:val="00291ECA"/>
    <w:rsid w:val="00297009"/>
    <w:rsid w:val="002974BD"/>
    <w:rsid w:val="0029766A"/>
    <w:rsid w:val="002A4324"/>
    <w:rsid w:val="002B0A6D"/>
    <w:rsid w:val="002B1C7C"/>
    <w:rsid w:val="002B2CD0"/>
    <w:rsid w:val="002B4EA6"/>
    <w:rsid w:val="002B5F4E"/>
    <w:rsid w:val="002C6D0F"/>
    <w:rsid w:val="002C6E78"/>
    <w:rsid w:val="002D0D9D"/>
    <w:rsid w:val="002D3FF9"/>
    <w:rsid w:val="002D620D"/>
    <w:rsid w:val="002E0FCA"/>
    <w:rsid w:val="002E30DA"/>
    <w:rsid w:val="002E6E6B"/>
    <w:rsid w:val="002F63AC"/>
    <w:rsid w:val="00301CBD"/>
    <w:rsid w:val="003214F4"/>
    <w:rsid w:val="0032374F"/>
    <w:rsid w:val="00326E37"/>
    <w:rsid w:val="00336BBE"/>
    <w:rsid w:val="00336FCC"/>
    <w:rsid w:val="003427C3"/>
    <w:rsid w:val="00347DE6"/>
    <w:rsid w:val="00364EA0"/>
    <w:rsid w:val="00366BE0"/>
    <w:rsid w:val="00376F5A"/>
    <w:rsid w:val="00380B70"/>
    <w:rsid w:val="003831A9"/>
    <w:rsid w:val="00390ADD"/>
    <w:rsid w:val="0039315D"/>
    <w:rsid w:val="003942F3"/>
    <w:rsid w:val="003975D4"/>
    <w:rsid w:val="003A41FF"/>
    <w:rsid w:val="003A47A0"/>
    <w:rsid w:val="003A74BE"/>
    <w:rsid w:val="003B4284"/>
    <w:rsid w:val="003C21F4"/>
    <w:rsid w:val="003D148E"/>
    <w:rsid w:val="003D5A2A"/>
    <w:rsid w:val="003E0426"/>
    <w:rsid w:val="003F39DE"/>
    <w:rsid w:val="003F73AE"/>
    <w:rsid w:val="00406A27"/>
    <w:rsid w:val="00420D93"/>
    <w:rsid w:val="00423871"/>
    <w:rsid w:val="00424180"/>
    <w:rsid w:val="004261AE"/>
    <w:rsid w:val="0042748A"/>
    <w:rsid w:val="00431B86"/>
    <w:rsid w:val="00443C7C"/>
    <w:rsid w:val="0045374D"/>
    <w:rsid w:val="00454E52"/>
    <w:rsid w:val="00456F52"/>
    <w:rsid w:val="00460AB5"/>
    <w:rsid w:val="00465EAA"/>
    <w:rsid w:val="004773AB"/>
    <w:rsid w:val="00480543"/>
    <w:rsid w:val="004857B8"/>
    <w:rsid w:val="0049073C"/>
    <w:rsid w:val="00493798"/>
    <w:rsid w:val="004966DB"/>
    <w:rsid w:val="004A063E"/>
    <w:rsid w:val="004A0F1B"/>
    <w:rsid w:val="004A10C0"/>
    <w:rsid w:val="004A2CAA"/>
    <w:rsid w:val="004B301E"/>
    <w:rsid w:val="004B3868"/>
    <w:rsid w:val="004B3FEA"/>
    <w:rsid w:val="004C05B1"/>
    <w:rsid w:val="004C2585"/>
    <w:rsid w:val="004D2ACE"/>
    <w:rsid w:val="004D74F9"/>
    <w:rsid w:val="004E313F"/>
    <w:rsid w:val="004E5406"/>
    <w:rsid w:val="004F07E1"/>
    <w:rsid w:val="004F5AD0"/>
    <w:rsid w:val="00513251"/>
    <w:rsid w:val="00525313"/>
    <w:rsid w:val="005354D4"/>
    <w:rsid w:val="0054616B"/>
    <w:rsid w:val="005474C3"/>
    <w:rsid w:val="0055289E"/>
    <w:rsid w:val="005542A3"/>
    <w:rsid w:val="005620AE"/>
    <w:rsid w:val="005663AD"/>
    <w:rsid w:val="00567A34"/>
    <w:rsid w:val="00574FD8"/>
    <w:rsid w:val="00577DEE"/>
    <w:rsid w:val="0058053A"/>
    <w:rsid w:val="0058184F"/>
    <w:rsid w:val="005B339C"/>
    <w:rsid w:val="005C0B3C"/>
    <w:rsid w:val="005D1CC4"/>
    <w:rsid w:val="005D1F50"/>
    <w:rsid w:val="005E4DEA"/>
    <w:rsid w:val="005E5DB0"/>
    <w:rsid w:val="005E5E8F"/>
    <w:rsid w:val="006019DA"/>
    <w:rsid w:val="006115C0"/>
    <w:rsid w:val="006125E7"/>
    <w:rsid w:val="006165B6"/>
    <w:rsid w:val="006179D9"/>
    <w:rsid w:val="00617D94"/>
    <w:rsid w:val="006251EA"/>
    <w:rsid w:val="006360D4"/>
    <w:rsid w:val="00650F89"/>
    <w:rsid w:val="00653DF7"/>
    <w:rsid w:val="00657DD2"/>
    <w:rsid w:val="00661946"/>
    <w:rsid w:val="00666D97"/>
    <w:rsid w:val="0068152E"/>
    <w:rsid w:val="006A0975"/>
    <w:rsid w:val="006A793C"/>
    <w:rsid w:val="006B2E2F"/>
    <w:rsid w:val="006B76A3"/>
    <w:rsid w:val="006C3A12"/>
    <w:rsid w:val="006C5695"/>
    <w:rsid w:val="006C5E7B"/>
    <w:rsid w:val="006D72C3"/>
    <w:rsid w:val="006E2A7E"/>
    <w:rsid w:val="006E6281"/>
    <w:rsid w:val="006F2E56"/>
    <w:rsid w:val="006F2F6F"/>
    <w:rsid w:val="007040C5"/>
    <w:rsid w:val="007054BF"/>
    <w:rsid w:val="007112F7"/>
    <w:rsid w:val="00735AE9"/>
    <w:rsid w:val="00735F1E"/>
    <w:rsid w:val="00741512"/>
    <w:rsid w:val="0074169C"/>
    <w:rsid w:val="00752963"/>
    <w:rsid w:val="00756397"/>
    <w:rsid w:val="00763CD7"/>
    <w:rsid w:val="00766268"/>
    <w:rsid w:val="007751B6"/>
    <w:rsid w:val="00783DD0"/>
    <w:rsid w:val="007968A7"/>
    <w:rsid w:val="007A5211"/>
    <w:rsid w:val="007A56A6"/>
    <w:rsid w:val="007B2F21"/>
    <w:rsid w:val="007B3560"/>
    <w:rsid w:val="007B3CB0"/>
    <w:rsid w:val="007B438A"/>
    <w:rsid w:val="007D37E2"/>
    <w:rsid w:val="007D6FE6"/>
    <w:rsid w:val="007E2966"/>
    <w:rsid w:val="007E3B5D"/>
    <w:rsid w:val="007F633E"/>
    <w:rsid w:val="00800222"/>
    <w:rsid w:val="008062D7"/>
    <w:rsid w:val="0083009D"/>
    <w:rsid w:val="00832FBB"/>
    <w:rsid w:val="00834E1B"/>
    <w:rsid w:val="00835284"/>
    <w:rsid w:val="00843662"/>
    <w:rsid w:val="00845076"/>
    <w:rsid w:val="00855BD5"/>
    <w:rsid w:val="008614CA"/>
    <w:rsid w:val="00865457"/>
    <w:rsid w:val="00886400"/>
    <w:rsid w:val="0088698F"/>
    <w:rsid w:val="00890C25"/>
    <w:rsid w:val="008944F8"/>
    <w:rsid w:val="0089537C"/>
    <w:rsid w:val="008A3820"/>
    <w:rsid w:val="008B405E"/>
    <w:rsid w:val="008B733E"/>
    <w:rsid w:val="008C6DAA"/>
    <w:rsid w:val="008D0227"/>
    <w:rsid w:val="008D0B11"/>
    <w:rsid w:val="008D4587"/>
    <w:rsid w:val="008D7CBA"/>
    <w:rsid w:val="008F0B10"/>
    <w:rsid w:val="008F0CF1"/>
    <w:rsid w:val="008F3630"/>
    <w:rsid w:val="00906C96"/>
    <w:rsid w:val="00912DDD"/>
    <w:rsid w:val="009232E2"/>
    <w:rsid w:val="00923937"/>
    <w:rsid w:val="009264E4"/>
    <w:rsid w:val="0093244B"/>
    <w:rsid w:val="00933C4D"/>
    <w:rsid w:val="009351F4"/>
    <w:rsid w:val="0093735C"/>
    <w:rsid w:val="0094071A"/>
    <w:rsid w:val="00943DDC"/>
    <w:rsid w:val="00945C0D"/>
    <w:rsid w:val="00946FFA"/>
    <w:rsid w:val="009568B7"/>
    <w:rsid w:val="00960848"/>
    <w:rsid w:val="00970443"/>
    <w:rsid w:val="0097054D"/>
    <w:rsid w:val="00975ADA"/>
    <w:rsid w:val="009823AC"/>
    <w:rsid w:val="00995DC9"/>
    <w:rsid w:val="00995FCF"/>
    <w:rsid w:val="00997442"/>
    <w:rsid w:val="009A42B0"/>
    <w:rsid w:val="009A5660"/>
    <w:rsid w:val="009B35ED"/>
    <w:rsid w:val="009C03AC"/>
    <w:rsid w:val="009C5B09"/>
    <w:rsid w:val="009E6D30"/>
    <w:rsid w:val="009F4ABE"/>
    <w:rsid w:val="009F6904"/>
    <w:rsid w:val="00A02FC6"/>
    <w:rsid w:val="00A057B0"/>
    <w:rsid w:val="00A078B3"/>
    <w:rsid w:val="00A20428"/>
    <w:rsid w:val="00A24B14"/>
    <w:rsid w:val="00A35AD0"/>
    <w:rsid w:val="00A371DB"/>
    <w:rsid w:val="00A44AAB"/>
    <w:rsid w:val="00A44F6F"/>
    <w:rsid w:val="00A456D5"/>
    <w:rsid w:val="00A529CA"/>
    <w:rsid w:val="00A546FB"/>
    <w:rsid w:val="00A56749"/>
    <w:rsid w:val="00A61B7F"/>
    <w:rsid w:val="00A66647"/>
    <w:rsid w:val="00A71E97"/>
    <w:rsid w:val="00A74164"/>
    <w:rsid w:val="00A815F8"/>
    <w:rsid w:val="00A85515"/>
    <w:rsid w:val="00A924B1"/>
    <w:rsid w:val="00A942E0"/>
    <w:rsid w:val="00A94A44"/>
    <w:rsid w:val="00A95C99"/>
    <w:rsid w:val="00AA5ACF"/>
    <w:rsid w:val="00AA5BA9"/>
    <w:rsid w:val="00AB0E29"/>
    <w:rsid w:val="00AB5682"/>
    <w:rsid w:val="00AC0334"/>
    <w:rsid w:val="00AC2E1A"/>
    <w:rsid w:val="00AC3B98"/>
    <w:rsid w:val="00AC457B"/>
    <w:rsid w:val="00AD3E09"/>
    <w:rsid w:val="00AD6644"/>
    <w:rsid w:val="00AE4A91"/>
    <w:rsid w:val="00AE772E"/>
    <w:rsid w:val="00AE7D65"/>
    <w:rsid w:val="00AF66B6"/>
    <w:rsid w:val="00AF78CD"/>
    <w:rsid w:val="00B06812"/>
    <w:rsid w:val="00B06F11"/>
    <w:rsid w:val="00B14657"/>
    <w:rsid w:val="00B14C9A"/>
    <w:rsid w:val="00B14DAD"/>
    <w:rsid w:val="00B15930"/>
    <w:rsid w:val="00B431E6"/>
    <w:rsid w:val="00B43E4B"/>
    <w:rsid w:val="00B469F4"/>
    <w:rsid w:val="00B4746F"/>
    <w:rsid w:val="00B47AA4"/>
    <w:rsid w:val="00B542B4"/>
    <w:rsid w:val="00B56C93"/>
    <w:rsid w:val="00B6196E"/>
    <w:rsid w:val="00B62557"/>
    <w:rsid w:val="00B65437"/>
    <w:rsid w:val="00B82430"/>
    <w:rsid w:val="00B848DC"/>
    <w:rsid w:val="00B862A4"/>
    <w:rsid w:val="00B907FF"/>
    <w:rsid w:val="00B97D5D"/>
    <w:rsid w:val="00BA5295"/>
    <w:rsid w:val="00BA6A96"/>
    <w:rsid w:val="00BB1FB8"/>
    <w:rsid w:val="00BC1956"/>
    <w:rsid w:val="00BE173D"/>
    <w:rsid w:val="00BE32D9"/>
    <w:rsid w:val="00BE56BB"/>
    <w:rsid w:val="00BF2DB3"/>
    <w:rsid w:val="00BF5DDE"/>
    <w:rsid w:val="00C00313"/>
    <w:rsid w:val="00C011B1"/>
    <w:rsid w:val="00C121C8"/>
    <w:rsid w:val="00C151E4"/>
    <w:rsid w:val="00C2010F"/>
    <w:rsid w:val="00C20CCD"/>
    <w:rsid w:val="00C212BC"/>
    <w:rsid w:val="00C242D5"/>
    <w:rsid w:val="00C27B35"/>
    <w:rsid w:val="00C31750"/>
    <w:rsid w:val="00C3379A"/>
    <w:rsid w:val="00C402A1"/>
    <w:rsid w:val="00C47E89"/>
    <w:rsid w:val="00C62FE8"/>
    <w:rsid w:val="00C67DDC"/>
    <w:rsid w:val="00C73C9C"/>
    <w:rsid w:val="00C7407E"/>
    <w:rsid w:val="00C7754F"/>
    <w:rsid w:val="00C81A21"/>
    <w:rsid w:val="00C85198"/>
    <w:rsid w:val="00C859E8"/>
    <w:rsid w:val="00C90B3E"/>
    <w:rsid w:val="00C9121C"/>
    <w:rsid w:val="00C91E16"/>
    <w:rsid w:val="00C91FE4"/>
    <w:rsid w:val="00C93A88"/>
    <w:rsid w:val="00CA2BAC"/>
    <w:rsid w:val="00CA4209"/>
    <w:rsid w:val="00CA7DC4"/>
    <w:rsid w:val="00CB0AF7"/>
    <w:rsid w:val="00CB65EA"/>
    <w:rsid w:val="00CC12DB"/>
    <w:rsid w:val="00CC2469"/>
    <w:rsid w:val="00CE05FF"/>
    <w:rsid w:val="00CF00A6"/>
    <w:rsid w:val="00D00CB7"/>
    <w:rsid w:val="00D0314A"/>
    <w:rsid w:val="00D127A0"/>
    <w:rsid w:val="00D26719"/>
    <w:rsid w:val="00D3330E"/>
    <w:rsid w:val="00D35CBA"/>
    <w:rsid w:val="00D37536"/>
    <w:rsid w:val="00D37F06"/>
    <w:rsid w:val="00D410A9"/>
    <w:rsid w:val="00D443AA"/>
    <w:rsid w:val="00D460E4"/>
    <w:rsid w:val="00D57F99"/>
    <w:rsid w:val="00D65F40"/>
    <w:rsid w:val="00D66D0E"/>
    <w:rsid w:val="00D67AA1"/>
    <w:rsid w:val="00D73050"/>
    <w:rsid w:val="00D7307A"/>
    <w:rsid w:val="00D77310"/>
    <w:rsid w:val="00D81466"/>
    <w:rsid w:val="00D9102A"/>
    <w:rsid w:val="00D93231"/>
    <w:rsid w:val="00D97AB5"/>
    <w:rsid w:val="00D97DA2"/>
    <w:rsid w:val="00DA6F2D"/>
    <w:rsid w:val="00DA7F86"/>
    <w:rsid w:val="00DB315F"/>
    <w:rsid w:val="00DC45F0"/>
    <w:rsid w:val="00DC52D9"/>
    <w:rsid w:val="00DC5463"/>
    <w:rsid w:val="00DC61F5"/>
    <w:rsid w:val="00DD483E"/>
    <w:rsid w:val="00DF02F8"/>
    <w:rsid w:val="00DF1FC1"/>
    <w:rsid w:val="00E04E08"/>
    <w:rsid w:val="00E06AC6"/>
    <w:rsid w:val="00E1162E"/>
    <w:rsid w:val="00E17990"/>
    <w:rsid w:val="00E21702"/>
    <w:rsid w:val="00E22F77"/>
    <w:rsid w:val="00E24D6D"/>
    <w:rsid w:val="00E36E0A"/>
    <w:rsid w:val="00E54375"/>
    <w:rsid w:val="00E637D8"/>
    <w:rsid w:val="00E71310"/>
    <w:rsid w:val="00E9187C"/>
    <w:rsid w:val="00E938D8"/>
    <w:rsid w:val="00EA5383"/>
    <w:rsid w:val="00EB3987"/>
    <w:rsid w:val="00EB4234"/>
    <w:rsid w:val="00EB6487"/>
    <w:rsid w:val="00EC194D"/>
    <w:rsid w:val="00EC7C8E"/>
    <w:rsid w:val="00ED43C4"/>
    <w:rsid w:val="00ED5834"/>
    <w:rsid w:val="00ED62D7"/>
    <w:rsid w:val="00EE0268"/>
    <w:rsid w:val="00EF1736"/>
    <w:rsid w:val="00EF2A1A"/>
    <w:rsid w:val="00EF47C5"/>
    <w:rsid w:val="00F050A4"/>
    <w:rsid w:val="00F05E1E"/>
    <w:rsid w:val="00F107BB"/>
    <w:rsid w:val="00F11640"/>
    <w:rsid w:val="00F14C4A"/>
    <w:rsid w:val="00F14F8F"/>
    <w:rsid w:val="00F15E8C"/>
    <w:rsid w:val="00F16DB5"/>
    <w:rsid w:val="00F255C6"/>
    <w:rsid w:val="00F259FA"/>
    <w:rsid w:val="00F329D8"/>
    <w:rsid w:val="00F4066E"/>
    <w:rsid w:val="00F513F9"/>
    <w:rsid w:val="00F5286C"/>
    <w:rsid w:val="00F5592C"/>
    <w:rsid w:val="00F731F6"/>
    <w:rsid w:val="00F733DB"/>
    <w:rsid w:val="00F76765"/>
    <w:rsid w:val="00F82866"/>
    <w:rsid w:val="00F869A1"/>
    <w:rsid w:val="00F87225"/>
    <w:rsid w:val="00F875F9"/>
    <w:rsid w:val="00FA1010"/>
    <w:rsid w:val="00FB0057"/>
    <w:rsid w:val="00FB65EA"/>
    <w:rsid w:val="00FC524E"/>
    <w:rsid w:val="00FD44B1"/>
    <w:rsid w:val="00FD476C"/>
    <w:rsid w:val="00FD4B2F"/>
    <w:rsid w:val="00FD6CB9"/>
    <w:rsid w:val="00FD6DEA"/>
    <w:rsid w:val="00FE2705"/>
    <w:rsid w:val="00FE672F"/>
    <w:rsid w:val="00FF0180"/>
    <w:rsid w:val="00FF3C63"/>
    <w:rsid w:val="00FF7A76"/>
    <w:rsid w:val="00FF7C65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AAEE"/>
  <w15:docId w15:val="{5DD34BDF-249F-4923-B56A-C1FE8086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omic Sans MS" w:hAnsi="Comic Sans MS"/>
      <w:bCs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 w:val="0"/>
      <w:sz w:val="22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sz w:val="44"/>
      <w:u w:val="single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360" w:lineRule="auto"/>
    </w:pPr>
    <w:rPr>
      <w:bCs w:val="0"/>
    </w:rPr>
  </w:style>
  <w:style w:type="paragraph" w:styleId="Textkrper2">
    <w:name w:val="Body Text 2"/>
    <w:basedOn w:val="Standard"/>
    <w:rPr>
      <w:bCs w:val="0"/>
      <w:sz w:val="44"/>
    </w:rPr>
  </w:style>
  <w:style w:type="paragraph" w:styleId="Textkrper3">
    <w:name w:val="Body Text 3"/>
    <w:basedOn w:val="Standard"/>
    <w:pPr>
      <w:spacing w:line="360" w:lineRule="auto"/>
      <w:jc w:val="both"/>
    </w:pPr>
    <w:rPr>
      <w:bCs w:val="0"/>
    </w:rPr>
  </w:style>
  <w:style w:type="character" w:styleId="Hyperlink">
    <w:name w:val="Hyperlink"/>
    <w:rsid w:val="000049A8"/>
    <w:rPr>
      <w:color w:val="0000FF"/>
      <w:u w:val="single"/>
    </w:rPr>
  </w:style>
  <w:style w:type="table" w:styleId="Tabellenraster">
    <w:name w:val="Table Grid"/>
    <w:basedOn w:val="NormaleTabelle"/>
    <w:rsid w:val="00F87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43E4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55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02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Briefkopf%20der%20Schul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6AFF-C54F-4604-A079-0823E863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Office\Vorlagen\Briefkopf der Schule.dot</Template>
  <TotalTime>0</TotalTime>
  <Pages>1</Pages>
  <Words>238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Schule an der Königstraße                              Herne, 1998-12-21</vt:lpstr>
    </vt:vector>
  </TitlesOfParts>
  <Company>GGS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Schule an der Königstraße                              Herne, 1998-12-21</dc:title>
  <dc:subject/>
  <dc:creator>x</dc:creator>
  <cp:keywords/>
  <dc:description/>
  <cp:lastModifiedBy>Tiffany Gajda</cp:lastModifiedBy>
  <cp:revision>2</cp:revision>
  <cp:lastPrinted>2023-10-23T06:39:00Z</cp:lastPrinted>
  <dcterms:created xsi:type="dcterms:W3CDTF">2026-09-02T09:34:00Z</dcterms:created>
  <dcterms:modified xsi:type="dcterms:W3CDTF">2026-09-02T09:34:00Z</dcterms:modified>
</cp:coreProperties>
</file>